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66/26-06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Greifswald, Rundweg Ellernholzteich (Verlängerte Scharnhorststraße)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3 - Brücke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